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56" w:rsidRPr="008A4915" w:rsidRDefault="00697A56" w:rsidP="00AA6D5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Príbeh „Jaskyňa“</w:t>
      </w:r>
    </w:p>
    <w:p w:rsidR="00697A56" w:rsidRDefault="00697A56" w:rsidP="00C642C0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1. Čo si sa nové dozvedel/a z príbehu? Nájdi správne dokončenia viet. Jednotlivé vety vyfarbi rovnakými farbami.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56"/>
        <w:gridCol w:w="5456"/>
      </w:tblGrid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 xml:space="preserve">Veronika bola 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zo Smoleníc.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Jaskyňa Driny je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 xml:space="preserve"> padák.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V jaskyni je vždy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Štefan Banič.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 xml:space="preserve">Jaskyňu objavil 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v jaskyni Driny.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Štefan Banič je rodák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pred bratislavským letiskom.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 xml:space="preserve">Štefan Banič vynašiel 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 xml:space="preserve">neďaleko Smolenického zámku. </w:t>
            </w:r>
          </w:p>
        </w:tc>
      </w:tr>
      <w:tr w:rsidR="00697A56" w:rsidRPr="00F46B99"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Slávny vynálezca má pamätník</w:t>
            </w:r>
          </w:p>
        </w:tc>
        <w:tc>
          <w:tcPr>
            <w:tcW w:w="5456" w:type="dxa"/>
          </w:tcPr>
          <w:p w:rsidR="00697A56" w:rsidRPr="00A050F2" w:rsidRDefault="00697A56" w:rsidP="00A050F2">
            <w:pPr>
              <w:spacing w:after="0" w:line="360" w:lineRule="auto"/>
              <w:rPr>
                <w:rFonts w:ascii="Times New Roman" w:hAnsi="Times New Roman"/>
                <w:sz w:val="40"/>
                <w:szCs w:val="40"/>
              </w:rPr>
            </w:pPr>
            <w:r w:rsidRPr="00A050F2">
              <w:rPr>
                <w:rFonts w:ascii="Times New Roman" w:hAnsi="Times New Roman"/>
                <w:sz w:val="40"/>
                <w:szCs w:val="40"/>
              </w:rPr>
              <w:t>veľa kvapľov.</w:t>
            </w:r>
          </w:p>
        </w:tc>
      </w:tr>
    </w:tbl>
    <w:p w:rsidR="00697A56" w:rsidRDefault="00697A56" w:rsidP="00AA6D59">
      <w:pPr>
        <w:spacing w:line="36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697A56" w:rsidRPr="00C91CB8" w:rsidRDefault="00697A56" w:rsidP="00AA6D59">
      <w:pPr>
        <w:spacing w:line="360" w:lineRule="auto"/>
        <w:rPr>
          <w:rFonts w:ascii="Times New Roman" w:hAnsi="Times New Roman"/>
          <w:sz w:val="40"/>
          <w:szCs w:val="40"/>
        </w:rPr>
      </w:pPr>
      <w:r>
        <w:rPr>
          <w:noProof/>
          <w:lang w:eastAsia="sk-SK"/>
        </w:rPr>
        <w:pict>
          <v:rect id="_x0000_s1026" style="position:absolute;margin-left:9.9pt;margin-top:37.35pt;width:210pt;height:34.5pt;z-index:251656704"/>
        </w:pict>
      </w:r>
      <w:r>
        <w:rPr>
          <w:noProof/>
          <w:lang w:eastAsia="sk-SK"/>
        </w:rPr>
        <w:pict>
          <v:rect id="_x0000_s1027" style="position:absolute;margin-left:313.65pt;margin-top:37.35pt;width:210pt;height:34.5pt;z-index:251655680"/>
        </w:pict>
      </w:r>
      <w:r>
        <w:rPr>
          <w:rFonts w:ascii="Times New Roman" w:hAnsi="Times New Roman"/>
          <w:b/>
          <w:sz w:val="40"/>
          <w:szCs w:val="40"/>
        </w:rPr>
        <w:t xml:space="preserve">2. Napíš, ako sa volajú kvaple v jaskyni. </w:t>
      </w:r>
      <w:r w:rsidRPr="00C91CB8">
        <w:rPr>
          <w:rFonts w:ascii="Times New Roman" w:hAnsi="Times New Roman"/>
          <w:sz w:val="40"/>
          <w:szCs w:val="40"/>
        </w:rPr>
        <w:t>(</w:t>
      </w:r>
      <w:r>
        <w:rPr>
          <w:rFonts w:ascii="Times New Roman" w:hAnsi="Times New Roman"/>
          <w:sz w:val="40"/>
          <w:szCs w:val="40"/>
        </w:rPr>
        <w:t>Nájdeš ich v príbehu.)</w:t>
      </w:r>
    </w:p>
    <w:p w:rsidR="00697A56" w:rsidRDefault="00697A56"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32.9pt;margin-top:257.1pt;width:59.25pt;height:62.75pt;flip:y;z-index:251660800" o:connectortype="straight">
            <v:stroke endarrow="block"/>
          </v:shape>
        </w:pict>
      </w:r>
      <w:r>
        <w:rPr>
          <w:noProof/>
          <w:lang w:eastAsia="sk-SK"/>
        </w:rPr>
        <w:pict>
          <v:shape id="_x0000_s1029" type="#_x0000_t32" style="position:absolute;margin-left:346.65pt;margin-top:27.35pt;width:0;height:25pt;z-index:251659776" o:connectortype="straight">
            <v:stroke endarrow="block"/>
          </v:shape>
        </w:pict>
      </w:r>
      <w:r>
        <w:rPr>
          <w:noProof/>
          <w:lang w:eastAsia="sk-SK"/>
        </w:rPr>
        <w:pict>
          <v:shape id="_x0000_s1030" type="#_x0000_t32" style="position:absolute;margin-left:219.9pt;margin-top:15.6pt;width:17.25pt;height:27pt;z-index:251658752" o:connectortype="straight">
            <v:stroke endarrow="block"/>
          </v:shape>
        </w:pict>
      </w:r>
      <w:r>
        <w:rPr>
          <w:noProof/>
          <w:lang w:eastAsia="sk-SK"/>
        </w:rPr>
        <w:pict>
          <v:rect id="_x0000_s1031" style="position:absolute;margin-left:27.15pt;margin-top:319.85pt;width:210pt;height:34.5pt;z-index:251657728"/>
        </w:pict>
      </w: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0" o:spid="_x0000_s1032" type="#_x0000_t75" alt="kvaple.jpg" style="position:absolute;margin-left:85.1pt;margin-top:26.5pt;width:397.9pt;height:309.6pt;z-index:251654656;visibility:visible">
            <v:imagedata r:id="rId6" o:title=""/>
            <o:lock v:ext="edit" aspectratio="f"/>
          </v:shape>
        </w:pict>
      </w:r>
    </w:p>
    <w:sectPr w:rsidR="00697A56" w:rsidSect="00AA6D59">
      <w:headerReference w:type="default" r:id="rId7"/>
      <w:footerReference w:type="default" r:id="rId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A56" w:rsidRDefault="00697A56" w:rsidP="00697A56">
      <w:pPr>
        <w:spacing w:after="0" w:line="240" w:lineRule="auto"/>
      </w:pPr>
      <w:r>
        <w:separator/>
      </w:r>
    </w:p>
  </w:endnote>
  <w:endnote w:type="continuationSeparator" w:id="0">
    <w:p w:rsidR="00697A56" w:rsidRDefault="00697A56" w:rsidP="0069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56" w:rsidRDefault="00697A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A56" w:rsidRDefault="00697A56" w:rsidP="00697A56">
      <w:pPr>
        <w:spacing w:after="0" w:line="240" w:lineRule="auto"/>
      </w:pPr>
      <w:r>
        <w:separator/>
      </w:r>
    </w:p>
  </w:footnote>
  <w:footnote w:type="continuationSeparator" w:id="0">
    <w:p w:rsidR="00697A56" w:rsidRDefault="00697A56" w:rsidP="00697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56" w:rsidRPr="00107023" w:rsidRDefault="00697A56" w:rsidP="00107023">
    <w:pPr>
      <w:pStyle w:val="Header"/>
      <w:jc w:val="center"/>
      <w:rPr>
        <w:i/>
        <w:iCs/>
      </w:rPr>
    </w:pPr>
    <w:r>
      <w:rPr>
        <w:i/>
        <w:iCs/>
      </w:rPr>
      <w:t>Príloha č. 7 Príbeh Jaskyňa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6D59"/>
    <w:rsid w:val="000861A4"/>
    <w:rsid w:val="000A7881"/>
    <w:rsid w:val="00107023"/>
    <w:rsid w:val="00236B09"/>
    <w:rsid w:val="00264F3E"/>
    <w:rsid w:val="003241AB"/>
    <w:rsid w:val="0033146A"/>
    <w:rsid w:val="003A7FB8"/>
    <w:rsid w:val="004A4C21"/>
    <w:rsid w:val="005A25DF"/>
    <w:rsid w:val="00697A56"/>
    <w:rsid w:val="006F297B"/>
    <w:rsid w:val="007A5C39"/>
    <w:rsid w:val="008A4915"/>
    <w:rsid w:val="008E5576"/>
    <w:rsid w:val="00906340"/>
    <w:rsid w:val="00916B78"/>
    <w:rsid w:val="009A09E9"/>
    <w:rsid w:val="00A03EE9"/>
    <w:rsid w:val="00A050F2"/>
    <w:rsid w:val="00A73D2A"/>
    <w:rsid w:val="00AA6D59"/>
    <w:rsid w:val="00AF405F"/>
    <w:rsid w:val="00B4189F"/>
    <w:rsid w:val="00BC260C"/>
    <w:rsid w:val="00BE0632"/>
    <w:rsid w:val="00C4531A"/>
    <w:rsid w:val="00C642C0"/>
    <w:rsid w:val="00C91CB8"/>
    <w:rsid w:val="00D0128E"/>
    <w:rsid w:val="00D10315"/>
    <w:rsid w:val="00D468E8"/>
    <w:rsid w:val="00E8442A"/>
    <w:rsid w:val="00EE5A30"/>
    <w:rsid w:val="00F46B99"/>
    <w:rsid w:val="00FA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5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4F3E"/>
    <w:pPr>
      <w:ind w:left="720"/>
    </w:pPr>
  </w:style>
  <w:style w:type="table" w:styleId="TableGrid">
    <w:name w:val="Table Grid"/>
    <w:basedOn w:val="TableNormal"/>
    <w:uiPriority w:val="99"/>
    <w:rsid w:val="00264F3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2C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070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24CB"/>
    <w:rPr>
      <w:lang w:eastAsia="en-US"/>
    </w:rPr>
  </w:style>
  <w:style w:type="paragraph" w:styleId="Footer">
    <w:name w:val="footer"/>
    <w:basedOn w:val="Normal"/>
    <w:link w:val="FooterChar"/>
    <w:uiPriority w:val="99"/>
    <w:rsid w:val="001070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24C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</Pages>
  <Words>71</Words>
  <Characters>408</Characters>
  <Application>Microsoft Office Outlook</Application>
  <DocSecurity>0</DocSecurity>
  <Lines>0</Lines>
  <Paragraphs>0</Paragraphs>
  <ScaleCrop>false</ScaleCrop>
  <Company>SoHo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Rozalia Cenigova</cp:lastModifiedBy>
  <cp:revision>26</cp:revision>
  <dcterms:created xsi:type="dcterms:W3CDTF">2015-08-23T11:06:00Z</dcterms:created>
  <dcterms:modified xsi:type="dcterms:W3CDTF">2017-05-30T11:15:00Z</dcterms:modified>
</cp:coreProperties>
</file>